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83D8D" w14:textId="77777777" w:rsidR="005A0CBA" w:rsidRDefault="005A0CBA">
      <w:pPr>
        <w:pStyle w:val="a3"/>
        <w:spacing w:line="286" w:lineRule="exact"/>
        <w:rPr>
          <w:spacing w:val="0"/>
        </w:rPr>
      </w:pPr>
      <w:r>
        <w:rPr>
          <w:rFonts w:ascii="ＭＳ ゴシック" w:hAnsi="ＭＳ ゴシック" w:hint="eastAsia"/>
          <w:spacing w:val="22"/>
          <w:sz w:val="26"/>
          <w:szCs w:val="26"/>
        </w:rPr>
        <w:t xml:space="preserve">　　　　　　</w:t>
      </w:r>
      <w:r>
        <w:rPr>
          <w:rFonts w:eastAsia="Times New Roman" w:cs="Times New Roman"/>
          <w:spacing w:val="11"/>
          <w:sz w:val="26"/>
          <w:szCs w:val="26"/>
        </w:rPr>
        <w:t xml:space="preserve"> </w:t>
      </w:r>
      <w:r>
        <w:rPr>
          <w:rFonts w:ascii="ＭＳ ゴシック" w:hAnsi="ＭＳ ゴシック" w:hint="eastAsia"/>
          <w:spacing w:val="22"/>
          <w:sz w:val="26"/>
          <w:szCs w:val="26"/>
        </w:rPr>
        <w:t>居宅介護支援事業所の指導に係る事前</w:t>
      </w:r>
      <w:r w:rsidR="00FE2C2C">
        <w:rPr>
          <w:rFonts w:ascii="ＭＳ ゴシック" w:hAnsi="ＭＳ ゴシック" w:hint="eastAsia"/>
          <w:spacing w:val="22"/>
          <w:sz w:val="26"/>
          <w:szCs w:val="26"/>
        </w:rPr>
        <w:t>資料</w:t>
      </w:r>
    </w:p>
    <w:p w14:paraId="4CAE4B19" w14:textId="77777777" w:rsidR="005A0CBA" w:rsidRDefault="005A0CBA">
      <w:pPr>
        <w:pStyle w:val="a3"/>
        <w:rPr>
          <w:spacing w:val="0"/>
        </w:rPr>
      </w:pPr>
    </w:p>
    <w:p w14:paraId="5583E81B" w14:textId="77777777" w:rsidR="005A0CBA" w:rsidRDefault="005E29AC">
      <w:pPr>
        <w:pStyle w:val="a3"/>
        <w:rPr>
          <w:spacing w:val="0"/>
        </w:rPr>
      </w:pPr>
      <w:r>
        <w:rPr>
          <w:rFonts w:ascii="ＭＳ ゴシック" w:hAnsi="ＭＳ ゴシック" w:cs="Times New Roman" w:hint="eastAsia"/>
        </w:rPr>
        <w:t>１</w:t>
      </w:r>
      <w:r w:rsidR="005A0CBA">
        <w:rPr>
          <w:rFonts w:eastAsia="Times New Roman" w:cs="Times New Roman"/>
          <w:spacing w:val="9"/>
        </w:rPr>
        <w:t xml:space="preserve"> </w:t>
      </w:r>
      <w:r w:rsidR="005A0CBA">
        <w:rPr>
          <w:rFonts w:ascii="ＭＳ ゴシック" w:hAnsi="ＭＳ ゴシック" w:hint="eastAsia"/>
        </w:rPr>
        <w:t>事業所の概要</w:t>
      </w:r>
    </w:p>
    <w:p w14:paraId="406C2E79" w14:textId="77777777" w:rsidR="005A0CBA" w:rsidRDefault="005A0CBA">
      <w:pPr>
        <w:pStyle w:val="a3"/>
        <w:spacing w:line="105" w:lineRule="exact"/>
        <w:rPr>
          <w:spacing w:val="0"/>
        </w:rPr>
      </w:pPr>
    </w:p>
    <w:tbl>
      <w:tblPr>
        <w:tblW w:w="9391" w:type="dxa"/>
        <w:tblInd w:w="26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488"/>
        <w:gridCol w:w="4218"/>
        <w:gridCol w:w="1559"/>
        <w:gridCol w:w="2126"/>
      </w:tblGrid>
      <w:tr w:rsidR="005A0CBA" w14:paraId="3C40FFA8" w14:textId="77777777" w:rsidTr="009A78DB">
        <w:trPr>
          <w:trHeight w:hRule="exact" w:val="904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FA98F" w14:textId="77777777" w:rsidR="005A0CBA" w:rsidRDefault="005A0CBA" w:rsidP="009A78D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事業所名</w:t>
            </w:r>
          </w:p>
        </w:tc>
        <w:tc>
          <w:tcPr>
            <w:tcW w:w="4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587F02" w14:textId="77777777" w:rsidR="005A0CBA" w:rsidRDefault="005A0CBA" w:rsidP="009A78DB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0D4213" w14:textId="77777777" w:rsidR="005A0CBA" w:rsidRDefault="005A0CBA" w:rsidP="009A78D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事業所番号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AC9E48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6C1B68FD" w14:textId="77777777" w:rsidTr="009A78DB">
        <w:trPr>
          <w:trHeight w:hRule="exact" w:val="910"/>
        </w:trPr>
        <w:tc>
          <w:tcPr>
            <w:tcW w:w="14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C9F28" w14:textId="77777777" w:rsidR="005A0CBA" w:rsidRDefault="005A0CBA" w:rsidP="009A78DB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管理者氏名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92942E" w14:textId="77777777" w:rsidR="005A0CBA" w:rsidRDefault="005A0CBA" w:rsidP="009A78DB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4B6999" w14:textId="77777777" w:rsidR="005A0CBA" w:rsidRDefault="005A0CBA" w:rsidP="009A78DB">
            <w:pPr>
              <w:pStyle w:val="a3"/>
              <w:spacing w:before="123"/>
              <w:ind w:firstLineChars="51" w:firstLine="125"/>
              <w:rPr>
                <w:spacing w:val="0"/>
              </w:rPr>
            </w:pPr>
            <w:r>
              <w:rPr>
                <w:rFonts w:ascii="ＭＳ ゴシック" w:hAnsi="ＭＳ ゴシック" w:hint="eastAsia"/>
              </w:rPr>
              <w:t>電話番号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1EF7F7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6BF735A3" w14:textId="77777777" w:rsidTr="009A78DB">
        <w:trPr>
          <w:trHeight w:hRule="exact" w:val="912"/>
        </w:trPr>
        <w:tc>
          <w:tcPr>
            <w:tcW w:w="14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79CD4" w14:textId="77777777" w:rsidR="005A0CBA" w:rsidRDefault="005A0CBA" w:rsidP="009A78DB">
            <w:pPr>
              <w:pStyle w:val="a3"/>
              <w:ind w:firstLineChars="66" w:firstLine="162"/>
              <w:rPr>
                <w:spacing w:val="0"/>
              </w:rPr>
            </w:pPr>
            <w:r>
              <w:rPr>
                <w:rFonts w:ascii="ＭＳ ゴシック" w:hAnsi="ＭＳ ゴシック" w:hint="eastAsia"/>
              </w:rPr>
              <w:t>所在地</w:t>
            </w:r>
          </w:p>
        </w:tc>
        <w:tc>
          <w:tcPr>
            <w:tcW w:w="79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687903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（〒</w:t>
            </w:r>
            <w:r>
              <w:rPr>
                <w:rFonts w:eastAsia="Times New Roman" w:cs="Times New Roman"/>
                <w:spacing w:val="9"/>
              </w:rPr>
              <w:t xml:space="preserve">     </w:t>
            </w:r>
            <w:r w:rsidR="009A78DB">
              <w:rPr>
                <w:rFonts w:eastAsia="ＭＳ 明朝" w:cs="Times New Roman" w:hint="eastAsia"/>
                <w:spacing w:val="9"/>
              </w:rPr>
              <w:t xml:space="preserve">　－</w:t>
            </w:r>
            <w:r>
              <w:rPr>
                <w:rFonts w:eastAsia="Times New Roman" w:cs="Times New Roman"/>
                <w:spacing w:val="9"/>
              </w:rPr>
              <w:t xml:space="preserve">          </w:t>
            </w:r>
            <w:r>
              <w:rPr>
                <w:rFonts w:ascii="ＭＳ ゴシック" w:hAnsi="ＭＳ ゴシック" w:hint="eastAsia"/>
              </w:rPr>
              <w:t>）</w:t>
            </w:r>
          </w:p>
        </w:tc>
      </w:tr>
    </w:tbl>
    <w:p w14:paraId="05D1AE59" w14:textId="77777777" w:rsidR="005A0CBA" w:rsidRDefault="005A0CBA">
      <w:pPr>
        <w:pStyle w:val="a3"/>
        <w:spacing w:line="123" w:lineRule="exact"/>
        <w:rPr>
          <w:spacing w:val="0"/>
        </w:rPr>
      </w:pPr>
    </w:p>
    <w:p w14:paraId="581A30D2" w14:textId="77777777" w:rsidR="005A0CBA" w:rsidRDefault="005A0CBA">
      <w:pPr>
        <w:pStyle w:val="a3"/>
        <w:rPr>
          <w:spacing w:val="0"/>
        </w:rPr>
      </w:pPr>
    </w:p>
    <w:p w14:paraId="7FCFD3BC" w14:textId="77777777" w:rsidR="005A0CBA" w:rsidRDefault="005A0CBA">
      <w:pPr>
        <w:pStyle w:val="a3"/>
        <w:rPr>
          <w:spacing w:val="0"/>
        </w:rPr>
      </w:pPr>
      <w:r>
        <w:rPr>
          <w:rFonts w:ascii="ＭＳ ゴシック" w:hAnsi="ＭＳ ゴシック" w:hint="eastAsia"/>
        </w:rPr>
        <w:t>２</w:t>
      </w:r>
      <w:r>
        <w:rPr>
          <w:rFonts w:eastAsia="Times New Roman" w:cs="Times New Roman"/>
          <w:spacing w:val="9"/>
        </w:rPr>
        <w:t xml:space="preserve"> </w:t>
      </w:r>
      <w:r>
        <w:rPr>
          <w:rFonts w:ascii="ＭＳ ゴシック" w:hAnsi="ＭＳ ゴシック" w:hint="eastAsia"/>
        </w:rPr>
        <w:t>従業者の状況</w:t>
      </w:r>
      <w:r>
        <w:rPr>
          <w:rFonts w:eastAsia="Times New Roman" w:cs="Times New Roman"/>
          <w:spacing w:val="9"/>
        </w:rPr>
        <w:t xml:space="preserve">  </w:t>
      </w:r>
      <w:r>
        <w:rPr>
          <w:rFonts w:ascii="ＭＳ ゴシック" w:hAnsi="ＭＳ ゴシック" w:hint="eastAsia"/>
        </w:rPr>
        <w:t xml:space="preserve">（指導月の直近の月末現在）　　　　　　</w:t>
      </w:r>
      <w:r w:rsidR="00992B06">
        <w:rPr>
          <w:rFonts w:ascii="ＭＳ ゴシック" w:hAnsi="ＭＳ ゴシック" w:hint="eastAsia"/>
        </w:rPr>
        <w:t>（令和</w:t>
      </w:r>
      <w:r>
        <w:rPr>
          <w:rFonts w:ascii="ＭＳ ゴシック" w:hAnsi="ＭＳ ゴシック" w:hint="eastAsia"/>
        </w:rPr>
        <w:t xml:space="preserve">　年　月末現在）</w:t>
      </w:r>
    </w:p>
    <w:p w14:paraId="62FABF44" w14:textId="77777777" w:rsidR="005A0CBA" w:rsidRDefault="005A0CBA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26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984"/>
        <w:gridCol w:w="868"/>
        <w:gridCol w:w="2480"/>
        <w:gridCol w:w="1488"/>
        <w:gridCol w:w="1240"/>
        <w:gridCol w:w="1331"/>
      </w:tblGrid>
      <w:tr w:rsidR="005A0CBA" w14:paraId="3E18BB87" w14:textId="77777777" w:rsidTr="00317833">
        <w:trPr>
          <w:trHeight w:hRule="exact" w:val="90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8A2A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  <w:p w14:paraId="39294DC4" w14:textId="77777777" w:rsidR="005A0CBA" w:rsidRDefault="005A0CBA" w:rsidP="009A78DB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ゴシック" w:hAnsi="ＭＳ ゴシック" w:hint="eastAsia"/>
              </w:rPr>
              <w:t>職　　種</w:t>
            </w:r>
          </w:p>
        </w:tc>
        <w:tc>
          <w:tcPr>
            <w:tcW w:w="8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993040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勤</w:t>
            </w:r>
            <w:r>
              <w:rPr>
                <w:rFonts w:eastAsia="Times New Roman"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務</w:t>
            </w:r>
          </w:p>
          <w:p w14:paraId="0FDCA4C6" w14:textId="77777777" w:rsidR="005A0CBA" w:rsidRDefault="005A0CBA">
            <w:pPr>
              <w:pStyle w:val="a3"/>
              <w:rPr>
                <w:spacing w:val="0"/>
              </w:rPr>
            </w:pPr>
          </w:p>
          <w:p w14:paraId="1EAA0923" w14:textId="77777777" w:rsidR="005A0CBA" w:rsidRDefault="005A0CBA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形</w:t>
            </w:r>
            <w:r>
              <w:rPr>
                <w:rFonts w:eastAsia="Times New Roman"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態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2D5472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  <w:p w14:paraId="720DA1F8" w14:textId="77777777" w:rsidR="005A0CBA" w:rsidRDefault="005A0CBA" w:rsidP="009A78DB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ゴシック" w:hAnsi="ＭＳ ゴシック" w:hint="eastAsia"/>
              </w:rPr>
              <w:t>氏　　　名</w:t>
            </w:r>
          </w:p>
        </w:tc>
        <w:tc>
          <w:tcPr>
            <w:tcW w:w="14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0B95C4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  <w:p w14:paraId="277D3E9F" w14:textId="77777777" w:rsidR="005A0CBA" w:rsidRDefault="005A0CBA" w:rsidP="009A78DB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ゴシック" w:hAnsi="ＭＳ ゴシック" w:hint="eastAsia"/>
              </w:rPr>
              <w:t>資　格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D81901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週</w:t>
            </w:r>
            <w:r>
              <w:rPr>
                <w:rFonts w:eastAsia="Times New Roman"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平</w:t>
            </w:r>
            <w:r>
              <w:rPr>
                <w:rFonts w:eastAsia="Times New Roman"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均</w:t>
            </w:r>
          </w:p>
          <w:p w14:paraId="1F43FA88" w14:textId="77777777" w:rsidR="005A0CBA" w:rsidRDefault="005A0CBA">
            <w:pPr>
              <w:pStyle w:val="a3"/>
              <w:rPr>
                <w:spacing w:val="0"/>
              </w:rPr>
            </w:pPr>
          </w:p>
          <w:p w14:paraId="0DEEEB9B" w14:textId="77777777" w:rsidR="005A0CBA" w:rsidRDefault="005A0CBA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勤務時間</w:t>
            </w:r>
          </w:p>
        </w:tc>
        <w:tc>
          <w:tcPr>
            <w:tcW w:w="13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D155A1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eastAsia="Times New Roman"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  <w:spacing w:val="17"/>
                <w:sz w:val="20"/>
                <w:szCs w:val="20"/>
              </w:rPr>
              <w:t>実</w:t>
            </w:r>
            <w:r>
              <w:rPr>
                <w:rFonts w:eastAsia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ＭＳ ゴシック" w:hAnsi="ＭＳ ゴシック" w:hint="eastAsia"/>
                <w:spacing w:val="17"/>
                <w:sz w:val="20"/>
                <w:szCs w:val="20"/>
              </w:rPr>
              <w:t>人</w:t>
            </w:r>
            <w:r>
              <w:rPr>
                <w:rFonts w:eastAsia="Times New Roman" w:cs="Times New Roman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ＭＳ ゴシック" w:hAnsi="ＭＳ ゴシック" w:hint="eastAsia"/>
                <w:spacing w:val="17"/>
                <w:sz w:val="20"/>
                <w:szCs w:val="20"/>
              </w:rPr>
              <w:t>員</w:t>
            </w:r>
          </w:p>
          <w:p w14:paraId="76CEBD6E" w14:textId="77777777" w:rsidR="005A0CBA" w:rsidRDefault="005A0CBA">
            <w:pPr>
              <w:pStyle w:val="a3"/>
              <w:rPr>
                <w:spacing w:val="0"/>
              </w:rPr>
            </w:pPr>
          </w:p>
          <w:p w14:paraId="74460AC9" w14:textId="77777777" w:rsidR="005A0CBA" w:rsidRDefault="005A0CBA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 w:rsidR="00317833">
              <w:rPr>
                <w:rFonts w:ascii="ＭＳ ゴシック" w:hAnsi="ＭＳ ゴシック" w:hint="eastAsia"/>
                <w:spacing w:val="5"/>
              </w:rPr>
              <w:t>(</w:t>
            </w:r>
            <w:r>
              <w:rPr>
                <w:rFonts w:ascii="ＭＳ ゴシック" w:hAnsi="ＭＳ ゴシック" w:hint="eastAsia"/>
                <w:spacing w:val="5"/>
              </w:rPr>
              <w:t>常勤換算</w:t>
            </w:r>
            <w:r w:rsidR="00317833">
              <w:rPr>
                <w:rFonts w:ascii="ＭＳ ゴシック" w:hAnsi="ＭＳ ゴシック" w:hint="eastAsia"/>
                <w:spacing w:val="5"/>
              </w:rPr>
              <w:t>)</w:t>
            </w:r>
          </w:p>
        </w:tc>
      </w:tr>
      <w:tr w:rsidR="005A0CBA" w14:paraId="0588E7F4" w14:textId="77777777" w:rsidTr="00317833">
        <w:trPr>
          <w:trHeight w:hRule="exact" w:val="454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F0348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管理者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8DC7CE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372432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745D64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2FAD41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166E0D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29C0A3D9" w14:textId="77777777" w:rsidTr="00317833">
        <w:trPr>
          <w:trHeight w:hRule="exact" w:val="456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3F73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介護支援専門員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8A0761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49DD98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C6E364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0E3EA1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859563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3F739671" w14:textId="77777777" w:rsidTr="00317833">
        <w:trPr>
          <w:trHeight w:hRule="exact" w:val="456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8E1A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介護支援専門員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0A6638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0045F7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88E37C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8BBBDA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B26FB1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4F8E9603" w14:textId="77777777" w:rsidTr="00317833">
        <w:trPr>
          <w:trHeight w:hRule="exact" w:val="456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F4F48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介護支援専門員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715C03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E3DDA4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BAD4D6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84040A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9BB57E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2A3822BE" w14:textId="77777777" w:rsidTr="00317833">
        <w:trPr>
          <w:trHeight w:hRule="exact" w:val="456"/>
        </w:trPr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DD904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介護支援専門員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1B45D3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525B31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81085E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2AE660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D4C938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</w:tbl>
    <w:p w14:paraId="46998BBE" w14:textId="77777777" w:rsidR="005A0CBA" w:rsidRDefault="005A0CBA">
      <w:pPr>
        <w:pStyle w:val="a3"/>
        <w:spacing w:line="123" w:lineRule="exact"/>
        <w:rPr>
          <w:spacing w:val="0"/>
        </w:rPr>
      </w:pPr>
    </w:p>
    <w:p w14:paraId="0B92E51F" w14:textId="77777777" w:rsidR="005A0CBA" w:rsidRDefault="005A0CBA">
      <w:pPr>
        <w:pStyle w:val="a3"/>
        <w:rPr>
          <w:spacing w:val="0"/>
        </w:rPr>
      </w:pPr>
      <w:r>
        <w:rPr>
          <w:rFonts w:ascii="ＭＳ ゴシック" w:hAnsi="ＭＳ ゴシック" w:hint="eastAsia"/>
          <w:spacing w:val="15"/>
          <w:sz w:val="18"/>
          <w:szCs w:val="18"/>
        </w:rPr>
        <w:t xml:space="preserve">　　注）</w:t>
      </w:r>
      <w:r>
        <w:rPr>
          <w:rFonts w:eastAsia="Times New Roman" w:cs="Times New Roman"/>
          <w:spacing w:val="7"/>
          <w:sz w:val="18"/>
          <w:szCs w:val="18"/>
        </w:rPr>
        <w:t xml:space="preserve"> </w:t>
      </w:r>
      <w:r>
        <w:rPr>
          <w:rFonts w:ascii="ＭＳ ゴシック" w:hAnsi="ＭＳ ゴシック" w:hint="eastAsia"/>
          <w:spacing w:val="15"/>
          <w:sz w:val="18"/>
          <w:szCs w:val="18"/>
        </w:rPr>
        <w:t xml:space="preserve">勤務形態欄　Ａ：常勤専従　Ｂ：常勤兼務　　Ｃ：非常勤専従　Ｄ：非常勤兼務　</w:t>
      </w:r>
    </w:p>
    <w:p w14:paraId="1D6C9BB9" w14:textId="77777777" w:rsidR="005A0CBA" w:rsidRDefault="005A0CBA">
      <w:pPr>
        <w:pStyle w:val="a3"/>
        <w:rPr>
          <w:rFonts w:ascii="ＭＳ ゴシック" w:hAnsi="ＭＳ ゴシック"/>
        </w:rPr>
      </w:pPr>
    </w:p>
    <w:p w14:paraId="6A9ECA4B" w14:textId="77777777" w:rsidR="009A78DB" w:rsidRDefault="009A78DB">
      <w:pPr>
        <w:pStyle w:val="a3"/>
        <w:rPr>
          <w:spacing w:val="0"/>
        </w:rPr>
      </w:pPr>
    </w:p>
    <w:p w14:paraId="68C38106" w14:textId="77777777" w:rsidR="005A0CBA" w:rsidRDefault="005A0CBA">
      <w:pPr>
        <w:pStyle w:val="a3"/>
        <w:rPr>
          <w:spacing w:val="0"/>
        </w:rPr>
      </w:pPr>
      <w:r>
        <w:rPr>
          <w:rFonts w:ascii="ＭＳ ゴシック" w:hAnsi="ＭＳ ゴシック" w:hint="eastAsia"/>
        </w:rPr>
        <w:t>３職員に対する研修の状況（指導月の直近の１年間）</w:t>
      </w:r>
    </w:p>
    <w:p w14:paraId="2F39C4F5" w14:textId="77777777" w:rsidR="005A0CBA" w:rsidRDefault="005A0CBA">
      <w:pPr>
        <w:pStyle w:val="a3"/>
        <w:spacing w:line="105" w:lineRule="exact"/>
        <w:rPr>
          <w:spacing w:val="0"/>
        </w:rPr>
      </w:pPr>
    </w:p>
    <w:tbl>
      <w:tblPr>
        <w:tblW w:w="9391" w:type="dxa"/>
        <w:tblInd w:w="26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364"/>
        <w:gridCol w:w="2108"/>
        <w:gridCol w:w="4218"/>
        <w:gridCol w:w="1701"/>
      </w:tblGrid>
      <w:tr w:rsidR="005A0CBA" w14:paraId="1841A1D5" w14:textId="77777777" w:rsidTr="00317833">
        <w:trPr>
          <w:trHeight w:hRule="exact" w:val="678"/>
        </w:trPr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B58E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 xml:space="preserve">　研修日</w:t>
            </w:r>
          </w:p>
        </w:tc>
        <w:tc>
          <w:tcPr>
            <w:tcW w:w="21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52FE86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 xml:space="preserve">　研修参加者の</w:t>
            </w:r>
          </w:p>
          <w:p w14:paraId="49FB30C6" w14:textId="77777777" w:rsidR="005A0CBA" w:rsidRDefault="005A0CBA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 xml:space="preserve">　職種・氏名</w:t>
            </w:r>
          </w:p>
        </w:tc>
        <w:tc>
          <w:tcPr>
            <w:tcW w:w="4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8AEA74" w14:textId="77777777" w:rsidR="005A0CBA" w:rsidRDefault="005A0CBA" w:rsidP="009A78DB">
            <w:pPr>
              <w:pStyle w:val="a3"/>
              <w:spacing w:before="123"/>
              <w:jc w:val="center"/>
              <w:rPr>
                <w:spacing w:val="0"/>
              </w:rPr>
            </w:pPr>
            <w:r>
              <w:rPr>
                <w:rFonts w:ascii="ＭＳ ゴシック" w:hAnsi="ＭＳ ゴシック" w:hint="eastAsia"/>
              </w:rPr>
              <w:t>研　修　内　容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514BC5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内部・外部</w:t>
            </w:r>
          </w:p>
          <w:p w14:paraId="69D4800F" w14:textId="77777777" w:rsidR="005A0CBA" w:rsidRDefault="005A0CBA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研修の区分</w:t>
            </w:r>
          </w:p>
        </w:tc>
      </w:tr>
      <w:tr w:rsidR="005A0CBA" w14:paraId="367F01D9" w14:textId="77777777" w:rsidTr="00317833">
        <w:trPr>
          <w:trHeight w:hRule="exact" w:val="452"/>
        </w:trPr>
        <w:tc>
          <w:tcPr>
            <w:tcW w:w="1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A2ED0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12B183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30C129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6F222E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72DA1663" w14:textId="77777777" w:rsidTr="00317833">
        <w:trPr>
          <w:trHeight w:hRule="exact" w:val="456"/>
        </w:trPr>
        <w:tc>
          <w:tcPr>
            <w:tcW w:w="1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B215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9A97B7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BAF0EB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B92C01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4A928C34" w14:textId="77777777" w:rsidTr="00317833">
        <w:trPr>
          <w:trHeight w:hRule="exact" w:val="456"/>
        </w:trPr>
        <w:tc>
          <w:tcPr>
            <w:tcW w:w="1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9CB7A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1FD65F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6FC631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130ACF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3C9E8841" w14:textId="77777777" w:rsidTr="00317833">
        <w:trPr>
          <w:trHeight w:hRule="exact" w:val="456"/>
        </w:trPr>
        <w:tc>
          <w:tcPr>
            <w:tcW w:w="1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7B08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91E16F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823F27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BDC795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3EF56383" w14:textId="77777777" w:rsidTr="00317833">
        <w:trPr>
          <w:trHeight w:hRule="exact" w:val="456"/>
        </w:trPr>
        <w:tc>
          <w:tcPr>
            <w:tcW w:w="1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F963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B50149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FF41CF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8C7872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</w:tbl>
    <w:p w14:paraId="66F777F9" w14:textId="77777777" w:rsidR="005A0CBA" w:rsidRDefault="005A0CBA">
      <w:pPr>
        <w:pStyle w:val="a3"/>
        <w:spacing w:line="123" w:lineRule="exact"/>
        <w:rPr>
          <w:spacing w:val="0"/>
        </w:rPr>
      </w:pPr>
    </w:p>
    <w:p w14:paraId="3EC26E10" w14:textId="77777777" w:rsidR="005A0CBA" w:rsidRDefault="005A0CBA">
      <w:pPr>
        <w:pStyle w:val="a3"/>
        <w:rPr>
          <w:spacing w:val="0"/>
        </w:rPr>
      </w:pPr>
    </w:p>
    <w:p w14:paraId="44053726" w14:textId="77777777" w:rsidR="005A0CBA" w:rsidRDefault="005A0CBA">
      <w:pPr>
        <w:pStyle w:val="a3"/>
        <w:rPr>
          <w:spacing w:val="0"/>
        </w:rPr>
      </w:pPr>
      <w:r>
        <w:rPr>
          <w:rFonts w:eastAsia="Times New Roman" w:cs="Times New Roman"/>
          <w:spacing w:val="9"/>
        </w:rPr>
        <w:t xml:space="preserve">   </w:t>
      </w:r>
      <w:r>
        <w:rPr>
          <w:rFonts w:ascii="ＭＳ ゴシック" w:hAnsi="ＭＳ ゴシック" w:hint="eastAsia"/>
        </w:rPr>
        <w:t>※適宜追加、または別紙に記載していただいても結構です。</w:t>
      </w:r>
    </w:p>
    <w:p w14:paraId="172196C2" w14:textId="77777777" w:rsidR="005A0CBA" w:rsidRDefault="005A0CBA">
      <w:pPr>
        <w:pStyle w:val="a3"/>
        <w:rPr>
          <w:spacing w:val="0"/>
        </w:rPr>
      </w:pPr>
    </w:p>
    <w:p w14:paraId="7EA13DCE" w14:textId="77777777" w:rsidR="005A0CBA" w:rsidRDefault="005A0CBA">
      <w:pPr>
        <w:pStyle w:val="a3"/>
        <w:rPr>
          <w:spacing w:val="0"/>
        </w:rPr>
      </w:pPr>
    </w:p>
    <w:p w14:paraId="0ACD03EC" w14:textId="77777777" w:rsidR="005A0CBA" w:rsidRDefault="005A0CBA">
      <w:pPr>
        <w:pStyle w:val="a3"/>
        <w:rPr>
          <w:spacing w:val="0"/>
        </w:rPr>
      </w:pPr>
    </w:p>
    <w:p w14:paraId="761C206A" w14:textId="77777777" w:rsidR="003941F8" w:rsidRDefault="003941F8">
      <w:pPr>
        <w:pStyle w:val="a3"/>
        <w:rPr>
          <w:spacing w:val="0"/>
        </w:rPr>
      </w:pPr>
    </w:p>
    <w:p w14:paraId="30147EBD" w14:textId="77777777" w:rsidR="005A0CBA" w:rsidRDefault="005A0CBA">
      <w:pPr>
        <w:pStyle w:val="a3"/>
        <w:rPr>
          <w:spacing w:val="0"/>
        </w:rPr>
      </w:pPr>
    </w:p>
    <w:p w14:paraId="1D4EF8CC" w14:textId="77777777" w:rsidR="005A0CBA" w:rsidRDefault="005A0CBA">
      <w:pPr>
        <w:pStyle w:val="a3"/>
        <w:rPr>
          <w:spacing w:val="0"/>
        </w:rPr>
      </w:pPr>
    </w:p>
    <w:p w14:paraId="79AB5F4E" w14:textId="77777777" w:rsidR="005A0CBA" w:rsidRDefault="005A0CBA">
      <w:pPr>
        <w:pStyle w:val="a3"/>
        <w:rPr>
          <w:spacing w:val="0"/>
        </w:rPr>
      </w:pPr>
    </w:p>
    <w:p w14:paraId="3E743231" w14:textId="77777777" w:rsidR="005A0CBA" w:rsidRDefault="005A0CBA">
      <w:pPr>
        <w:pStyle w:val="a3"/>
        <w:rPr>
          <w:spacing w:val="0"/>
        </w:rPr>
      </w:pPr>
    </w:p>
    <w:p w14:paraId="0AB64936" w14:textId="77777777" w:rsidR="005A0CBA" w:rsidRDefault="005A0CBA">
      <w:pPr>
        <w:pStyle w:val="a3"/>
        <w:rPr>
          <w:spacing w:val="0"/>
        </w:rPr>
      </w:pPr>
    </w:p>
    <w:p w14:paraId="0E235411" w14:textId="77777777" w:rsidR="005A0CBA" w:rsidRDefault="005A0CBA">
      <w:pPr>
        <w:pStyle w:val="a3"/>
        <w:rPr>
          <w:spacing w:val="0"/>
        </w:rPr>
      </w:pPr>
    </w:p>
    <w:p w14:paraId="7C5CD388" w14:textId="77777777" w:rsidR="005A0CBA" w:rsidRDefault="005A0CBA">
      <w:pPr>
        <w:pStyle w:val="a3"/>
        <w:rPr>
          <w:spacing w:val="0"/>
        </w:rPr>
      </w:pPr>
    </w:p>
    <w:p w14:paraId="102C13ED" w14:textId="77777777" w:rsidR="005A0CBA" w:rsidRDefault="005A0CBA">
      <w:pPr>
        <w:pStyle w:val="a3"/>
        <w:rPr>
          <w:spacing w:val="0"/>
        </w:rPr>
      </w:pPr>
    </w:p>
    <w:p w14:paraId="060526F8" w14:textId="77777777" w:rsidR="005A0CBA" w:rsidRDefault="005A0CBA">
      <w:pPr>
        <w:pStyle w:val="a3"/>
        <w:rPr>
          <w:spacing w:val="0"/>
        </w:rPr>
      </w:pPr>
    </w:p>
    <w:p w14:paraId="0EB4B098" w14:textId="77777777" w:rsidR="005A0CBA" w:rsidRDefault="005A0CBA">
      <w:pPr>
        <w:pStyle w:val="a3"/>
        <w:rPr>
          <w:spacing w:val="0"/>
        </w:rPr>
      </w:pPr>
      <w:r>
        <w:rPr>
          <w:rFonts w:ascii="ＭＳ ゴシック" w:hAnsi="ＭＳ ゴシック" w:hint="eastAsia"/>
        </w:rPr>
        <w:lastRenderedPageBreak/>
        <w:t>４利用者の要介護度等の状況</w:t>
      </w:r>
      <w:r>
        <w:rPr>
          <w:rFonts w:eastAsia="Times New Roman" w:cs="Times New Roman"/>
          <w:spacing w:val="9"/>
        </w:rPr>
        <w:t xml:space="preserve"> </w:t>
      </w:r>
      <w:r>
        <w:rPr>
          <w:rFonts w:ascii="ＭＳ ゴシック" w:hAnsi="ＭＳ ゴシック" w:hint="eastAsia"/>
          <w:spacing w:val="15"/>
          <w:sz w:val="18"/>
          <w:szCs w:val="18"/>
        </w:rPr>
        <w:t>（指導月の直近の月末現在）</w:t>
      </w:r>
    </w:p>
    <w:p w14:paraId="44E7690C" w14:textId="77777777" w:rsidR="005A0CBA" w:rsidRDefault="005A0CBA">
      <w:pPr>
        <w:pStyle w:val="a3"/>
        <w:rPr>
          <w:spacing w:val="0"/>
        </w:rPr>
      </w:pPr>
      <w:r>
        <w:rPr>
          <w:rFonts w:eastAsia="Times New Roman" w:cs="Times New Roman"/>
          <w:spacing w:val="9"/>
        </w:rPr>
        <w:t xml:space="preserve">                                                           </w:t>
      </w:r>
      <w:r w:rsidR="00317833">
        <w:rPr>
          <w:rFonts w:eastAsia="ＭＳ 明朝" w:cs="Times New Roman" w:hint="eastAsia"/>
          <w:spacing w:val="9"/>
        </w:rPr>
        <w:t xml:space="preserve">　　　　</w:t>
      </w:r>
      <w:r w:rsidR="00992B06">
        <w:rPr>
          <w:rFonts w:ascii="ＭＳ ゴシック" w:hAnsi="ＭＳ ゴシック" w:hint="eastAsia"/>
        </w:rPr>
        <w:t>（令和</w:t>
      </w:r>
      <w:r>
        <w:rPr>
          <w:rFonts w:ascii="ＭＳ ゴシック" w:hAnsi="ＭＳ ゴシック" w:hint="eastAsia"/>
        </w:rPr>
        <w:t xml:space="preserve">　年　月末現在）</w:t>
      </w:r>
    </w:p>
    <w:p w14:paraId="7CB5C32D" w14:textId="77777777" w:rsidR="005A0CBA" w:rsidRDefault="005A0CBA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29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452"/>
        <w:gridCol w:w="992"/>
        <w:gridCol w:w="2108"/>
        <w:gridCol w:w="2480"/>
        <w:gridCol w:w="2323"/>
      </w:tblGrid>
      <w:tr w:rsidR="00317833" w14:paraId="4AA065C5" w14:textId="77777777" w:rsidTr="009A78DB">
        <w:trPr>
          <w:cantSplit/>
          <w:trHeight w:val="225"/>
        </w:trPr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40DA309" w14:textId="77777777" w:rsidR="00317833" w:rsidRDefault="00317833" w:rsidP="00317833">
            <w:pPr>
              <w:pStyle w:val="a3"/>
              <w:spacing w:before="123"/>
              <w:ind w:firstLineChars="58" w:firstLine="143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要介護度等</w:t>
            </w:r>
          </w:p>
        </w:tc>
        <w:tc>
          <w:tcPr>
            <w:tcW w:w="7903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A347CB0" w14:textId="77777777" w:rsidR="00317833" w:rsidRDefault="00317833">
            <w:pPr>
              <w:pStyle w:val="a3"/>
              <w:spacing w:before="123"/>
              <w:rPr>
                <w:rFonts w:cs="Times New Roman"/>
                <w:spacing w:val="9"/>
              </w:rPr>
            </w:pPr>
          </w:p>
        </w:tc>
      </w:tr>
      <w:tr w:rsidR="00317833" w14:paraId="5EF79072" w14:textId="77777777" w:rsidTr="009A78DB">
        <w:trPr>
          <w:cantSplit/>
          <w:trHeight w:val="460"/>
        </w:trPr>
        <w:tc>
          <w:tcPr>
            <w:tcW w:w="14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1DE5" w14:textId="77777777" w:rsidR="00317833" w:rsidRDefault="00317833" w:rsidP="00317833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000000"/>
              <w:right w:val="single" w:sz="4" w:space="0" w:color="auto"/>
            </w:tcBorders>
          </w:tcPr>
          <w:p w14:paraId="2320A02D" w14:textId="77777777" w:rsidR="00317833" w:rsidRDefault="00317833" w:rsidP="00317833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人　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ADAADA" w14:textId="77777777" w:rsidR="00317833" w:rsidRPr="007F66CA" w:rsidRDefault="00317833" w:rsidP="007D2A4C">
            <w:pPr>
              <w:pStyle w:val="a3"/>
              <w:spacing w:before="123"/>
              <w:jc w:val="center"/>
              <w:rPr>
                <w:rFonts w:eastAsia="ＭＳ 明朝"/>
                <w:spacing w:val="0"/>
              </w:rPr>
            </w:pPr>
            <w:r w:rsidRPr="007D2A4C">
              <w:rPr>
                <w:rFonts w:ascii="ＭＳ ゴシック" w:hAnsi="ＭＳ ゴシック" w:hint="eastAsia"/>
                <w:spacing w:val="12"/>
                <w:sz w:val="16"/>
                <w:szCs w:val="14"/>
              </w:rPr>
              <w:t>生活援助利用者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803221" w14:textId="77777777" w:rsidR="00317833" w:rsidRPr="007F66CA" w:rsidRDefault="00317833" w:rsidP="007D2A4C">
            <w:pPr>
              <w:pStyle w:val="a3"/>
              <w:spacing w:before="123"/>
              <w:jc w:val="center"/>
              <w:rPr>
                <w:rFonts w:eastAsia="ＭＳ 明朝"/>
                <w:spacing w:val="0"/>
              </w:rPr>
            </w:pPr>
            <w:r w:rsidRPr="007D2A4C">
              <w:rPr>
                <w:rFonts w:ascii="ＭＳ ゴシック" w:hAnsi="ＭＳ ゴシック" w:hint="eastAsia"/>
                <w:spacing w:val="12"/>
                <w:sz w:val="16"/>
                <w:szCs w:val="14"/>
              </w:rPr>
              <w:t>通院等乗降介助利用者</w:t>
            </w:r>
          </w:p>
        </w:tc>
        <w:tc>
          <w:tcPr>
            <w:tcW w:w="2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6B0FFA05" w14:textId="77777777" w:rsidR="00317833" w:rsidRPr="007F66CA" w:rsidRDefault="00317833" w:rsidP="007D2A4C">
            <w:pPr>
              <w:pStyle w:val="a3"/>
              <w:spacing w:before="123"/>
              <w:jc w:val="center"/>
              <w:rPr>
                <w:rFonts w:eastAsia="ＭＳ 明朝"/>
                <w:spacing w:val="0"/>
              </w:rPr>
            </w:pPr>
            <w:r w:rsidRPr="007D2A4C">
              <w:rPr>
                <w:rFonts w:ascii="ＭＳ ゴシック" w:hAnsi="ＭＳ ゴシック" w:hint="eastAsia"/>
                <w:spacing w:val="12"/>
                <w:sz w:val="16"/>
                <w:szCs w:val="14"/>
              </w:rPr>
              <w:t>福祉用具貸与利用者</w:t>
            </w:r>
          </w:p>
        </w:tc>
      </w:tr>
      <w:tr w:rsidR="000A7631" w14:paraId="69561D60" w14:textId="77777777" w:rsidTr="009A78DB">
        <w:trPr>
          <w:trHeight w:hRule="exact" w:val="452"/>
        </w:trPr>
        <w:tc>
          <w:tcPr>
            <w:tcW w:w="1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3E5A" w14:textId="65DB4BEB" w:rsidR="000A7631" w:rsidRPr="00435345" w:rsidRDefault="000A7631" w:rsidP="000A7631">
            <w:pPr>
              <w:pStyle w:val="a3"/>
              <w:spacing w:before="123"/>
              <w:jc w:val="center"/>
              <w:rPr>
                <w:rFonts w:cs="Times New Roman"/>
                <w:spacing w:val="9"/>
              </w:rPr>
            </w:pPr>
            <w:r w:rsidRPr="00435345">
              <w:rPr>
                <w:rFonts w:cs="Times New Roman" w:hint="eastAsia"/>
                <w:spacing w:val="9"/>
              </w:rPr>
              <w:t>事業対象者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2BFDF3D7" w14:textId="77777777" w:rsidR="000A7631" w:rsidRDefault="000A7631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803D39" w14:textId="77777777" w:rsidR="000A7631" w:rsidRDefault="000A7631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AB97D6F" w14:textId="77777777" w:rsidR="000A7631" w:rsidRDefault="000A7631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0E0156" w14:textId="77777777" w:rsidR="000A7631" w:rsidRDefault="000A7631" w:rsidP="000A7631">
            <w:pPr>
              <w:pStyle w:val="a3"/>
              <w:spacing w:before="123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－</w:t>
            </w:r>
          </w:p>
        </w:tc>
      </w:tr>
      <w:tr w:rsidR="005A0CBA" w14:paraId="5AE6AB17" w14:textId="77777777" w:rsidTr="009A78DB">
        <w:trPr>
          <w:trHeight w:hRule="exact" w:val="452"/>
        </w:trPr>
        <w:tc>
          <w:tcPr>
            <w:tcW w:w="1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E39D" w14:textId="28FC7228" w:rsidR="005A0CBA" w:rsidRDefault="005A0CBA">
            <w:pPr>
              <w:pStyle w:val="a3"/>
              <w:spacing w:before="12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要支援１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6E75BB8C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1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A8EEEF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E31114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130655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72110963" w14:textId="77777777" w:rsidTr="009A78DB">
        <w:trPr>
          <w:trHeight w:hRule="exact" w:val="456"/>
        </w:trPr>
        <w:tc>
          <w:tcPr>
            <w:tcW w:w="1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E84BE" w14:textId="77B41EB4" w:rsidR="005A0CBA" w:rsidRDefault="005A0CBA">
            <w:pPr>
              <w:pStyle w:val="a3"/>
              <w:spacing w:before="12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要支援２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F7762BD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ADD9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0138B9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E9D159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6B76FB48" w14:textId="77777777" w:rsidTr="009A78DB">
        <w:trPr>
          <w:trHeight w:hRule="exact" w:val="456"/>
        </w:trPr>
        <w:tc>
          <w:tcPr>
            <w:tcW w:w="1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14CD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要介護１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F04BD6F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37AC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388E24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B1A795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233C52FD" w14:textId="77777777" w:rsidTr="009A78DB">
        <w:trPr>
          <w:trHeight w:hRule="exact" w:val="456"/>
        </w:trPr>
        <w:tc>
          <w:tcPr>
            <w:tcW w:w="1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2F889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要介護２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7557183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B550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688851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42657E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50D17EC1" w14:textId="77777777" w:rsidTr="009A78DB">
        <w:trPr>
          <w:trHeight w:hRule="exact" w:val="456"/>
        </w:trPr>
        <w:tc>
          <w:tcPr>
            <w:tcW w:w="1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880EF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要介護３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4874689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DD52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9C6DAD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286C59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37235EB8" w14:textId="77777777" w:rsidTr="009A78DB">
        <w:trPr>
          <w:trHeight w:hRule="exact" w:val="456"/>
        </w:trPr>
        <w:tc>
          <w:tcPr>
            <w:tcW w:w="1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8596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要介護４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C298C4E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6ABE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23F622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A63A9C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36E922C9" w14:textId="77777777" w:rsidTr="009A78DB">
        <w:trPr>
          <w:trHeight w:hRule="exact" w:val="456"/>
        </w:trPr>
        <w:tc>
          <w:tcPr>
            <w:tcW w:w="14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8FD5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  <w:r>
              <w:rPr>
                <w:rFonts w:cs="Times New Roman"/>
                <w:spacing w:val="9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要介護５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19BDA2A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336E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7AE951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558C03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</w:tbl>
    <w:p w14:paraId="28E84EBD" w14:textId="77777777" w:rsidR="005A0CBA" w:rsidRDefault="005A0CBA">
      <w:pPr>
        <w:pStyle w:val="a3"/>
        <w:spacing w:line="123" w:lineRule="exact"/>
        <w:rPr>
          <w:spacing w:val="0"/>
        </w:rPr>
      </w:pPr>
    </w:p>
    <w:p w14:paraId="73217AB4" w14:textId="06FA5EAF" w:rsidR="005A0CBA" w:rsidRDefault="009A78DB" w:rsidP="009A78DB">
      <w:pPr>
        <w:pStyle w:val="a3"/>
        <w:ind w:firstLineChars="200" w:firstLine="492"/>
        <w:rPr>
          <w:spacing w:val="0"/>
        </w:rPr>
      </w:pPr>
      <w:r>
        <w:rPr>
          <w:rFonts w:ascii="ＭＳ ゴシック" w:hAnsi="ＭＳ ゴシック" w:hint="eastAsia"/>
        </w:rPr>
        <w:t>注）</w:t>
      </w:r>
      <w:r w:rsidR="005A0CBA">
        <w:rPr>
          <w:rFonts w:ascii="ＭＳ ゴシック" w:hAnsi="ＭＳ ゴシック" w:hint="eastAsia"/>
        </w:rPr>
        <w:t>人数欄は、当該月の月末現在の登録者を記載してください</w:t>
      </w:r>
      <w:r w:rsidR="005C1CE0">
        <w:rPr>
          <w:rFonts w:ascii="ＭＳ ゴシック" w:hAnsi="ＭＳ ゴシック" w:hint="eastAsia"/>
        </w:rPr>
        <w:t>。</w:t>
      </w:r>
      <w:r w:rsidR="005A0CBA">
        <w:rPr>
          <w:rFonts w:eastAsia="Times New Roman" w:cs="Times New Roman"/>
          <w:spacing w:val="9"/>
        </w:rPr>
        <w:t xml:space="preserve">                       </w:t>
      </w:r>
    </w:p>
    <w:p w14:paraId="09617EE6" w14:textId="41B55DC6" w:rsidR="005A0CBA" w:rsidRDefault="005A0CBA">
      <w:pPr>
        <w:pStyle w:val="a3"/>
        <w:rPr>
          <w:spacing w:val="0"/>
        </w:rPr>
      </w:pPr>
      <w:r>
        <w:rPr>
          <w:rFonts w:eastAsia="Times New Roman" w:cs="Times New Roman"/>
          <w:spacing w:val="9"/>
        </w:rPr>
        <w:t xml:space="preserve">   </w:t>
      </w:r>
      <w:r w:rsidR="009A78DB">
        <w:rPr>
          <w:rFonts w:eastAsia="ＭＳ 明朝" w:cs="Times New Roman" w:hint="eastAsia"/>
          <w:spacing w:val="9"/>
        </w:rPr>
        <w:t xml:space="preserve">　　　</w:t>
      </w:r>
    </w:p>
    <w:p w14:paraId="7C4DF2C0" w14:textId="77777777" w:rsidR="005A0CBA" w:rsidRDefault="005A0CBA">
      <w:pPr>
        <w:pStyle w:val="a3"/>
        <w:rPr>
          <w:spacing w:val="0"/>
        </w:rPr>
      </w:pPr>
      <w:r>
        <w:rPr>
          <w:rFonts w:ascii="ＭＳ ゴシック" w:hAnsi="ＭＳ ゴシック" w:hint="eastAsia"/>
        </w:rPr>
        <w:t>５運営基準減算の状況</w:t>
      </w:r>
      <w:r>
        <w:rPr>
          <w:rFonts w:eastAsia="Times New Roman" w:cs="Times New Roman"/>
          <w:spacing w:val="9"/>
        </w:rPr>
        <w:t xml:space="preserve">  </w:t>
      </w:r>
      <w:r w:rsidR="0089540D">
        <w:rPr>
          <w:rFonts w:ascii="ＭＳ ゴシック" w:hAnsi="ＭＳ ゴシック" w:hint="eastAsia"/>
          <w:spacing w:val="15"/>
          <w:sz w:val="18"/>
          <w:szCs w:val="18"/>
        </w:rPr>
        <w:t>（前年度</w:t>
      </w:r>
      <w:r>
        <w:rPr>
          <w:rFonts w:ascii="ＭＳ ゴシック" w:hAnsi="ＭＳ ゴシック" w:hint="eastAsia"/>
          <w:spacing w:val="15"/>
          <w:sz w:val="18"/>
          <w:szCs w:val="18"/>
        </w:rPr>
        <w:t>から指導月の直近の月末現在）</w:t>
      </w:r>
      <w:r>
        <w:rPr>
          <w:rFonts w:ascii="ＭＳ ゴシック" w:hAnsi="ＭＳ ゴシック" w:hint="eastAsia"/>
        </w:rPr>
        <w:t xml:space="preserve">　　</w:t>
      </w:r>
    </w:p>
    <w:p w14:paraId="5566AE9A" w14:textId="77777777" w:rsidR="005A0CBA" w:rsidRDefault="005A0CBA">
      <w:pPr>
        <w:pStyle w:val="a3"/>
        <w:spacing w:line="105" w:lineRule="exact"/>
        <w:rPr>
          <w:spacing w:val="0"/>
        </w:rPr>
      </w:pPr>
    </w:p>
    <w:tbl>
      <w:tblPr>
        <w:tblW w:w="9391" w:type="dxa"/>
        <w:tblInd w:w="26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729"/>
        <w:gridCol w:w="1134"/>
        <w:gridCol w:w="5528"/>
      </w:tblGrid>
      <w:tr w:rsidR="005A0CBA" w14:paraId="51EF0CD1" w14:textId="77777777" w:rsidTr="00F62254">
        <w:trPr>
          <w:trHeight w:hRule="exact" w:val="678"/>
        </w:trPr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37B7" w14:textId="77777777" w:rsidR="00F62254" w:rsidRDefault="00F62254">
            <w:pPr>
              <w:pStyle w:val="a3"/>
              <w:rPr>
                <w:rFonts w:ascii="ＭＳ ゴシック" w:hAnsi="ＭＳ ゴシック"/>
              </w:rPr>
            </w:pPr>
          </w:p>
          <w:p w14:paraId="7D77454A" w14:textId="77777777" w:rsidR="005A0CBA" w:rsidRDefault="005A0CBA" w:rsidP="00F62254">
            <w:pPr>
              <w:pStyle w:val="a3"/>
              <w:ind w:firstLineChars="150" w:firstLine="369"/>
              <w:jc w:val="center"/>
              <w:rPr>
                <w:spacing w:val="0"/>
              </w:rPr>
            </w:pPr>
            <w:r>
              <w:rPr>
                <w:rFonts w:ascii="ＭＳ ゴシック" w:hAnsi="ＭＳ ゴシック" w:hint="eastAsia"/>
              </w:rPr>
              <w:t>減算項目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AA119B" w14:textId="77777777" w:rsidR="005A0CBA" w:rsidRDefault="009A78DB" w:rsidP="00317833">
            <w:pPr>
              <w:pStyle w:val="a3"/>
              <w:spacing w:before="123"/>
              <w:jc w:val="center"/>
              <w:rPr>
                <w:spacing w:val="0"/>
              </w:rPr>
            </w:pPr>
            <w:r>
              <w:rPr>
                <w:rFonts w:ascii="ＭＳ ゴシック" w:hAnsi="ＭＳ ゴシック" w:hint="eastAsia"/>
              </w:rPr>
              <w:t xml:space="preserve">人　　</w:t>
            </w:r>
            <w:r w:rsidR="005A0CBA">
              <w:rPr>
                <w:rFonts w:ascii="ＭＳ ゴシック" w:hAnsi="ＭＳ ゴシック" w:hint="eastAsia"/>
              </w:rPr>
              <w:t>数</w:t>
            </w: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724C8A" w14:textId="77777777" w:rsidR="005A0CBA" w:rsidRDefault="005A0CBA" w:rsidP="00317833">
            <w:pPr>
              <w:pStyle w:val="a3"/>
              <w:spacing w:before="123"/>
              <w:jc w:val="center"/>
              <w:rPr>
                <w:spacing w:val="0"/>
              </w:rPr>
            </w:pPr>
            <w:r>
              <w:rPr>
                <w:rFonts w:ascii="ＭＳ ゴシック" w:hAnsi="ＭＳ ゴシック" w:hint="eastAsia"/>
              </w:rPr>
              <w:t>基準を満たさない主な理由と改善状況</w:t>
            </w:r>
          </w:p>
        </w:tc>
      </w:tr>
      <w:tr w:rsidR="00F62254" w14:paraId="0F85E6F7" w14:textId="77777777" w:rsidTr="00F62254">
        <w:trPr>
          <w:trHeight w:hRule="exact" w:val="520"/>
        </w:trPr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A117" w14:textId="77777777" w:rsidR="00F62254" w:rsidRPr="00EB0452" w:rsidRDefault="00F62254" w:rsidP="00F62254">
            <w:pPr>
              <w:pStyle w:val="a3"/>
              <w:spacing w:before="123"/>
              <w:ind w:firstLineChars="50" w:firstLine="114"/>
              <w:jc w:val="left"/>
              <w:rPr>
                <w:rFonts w:ascii="ＭＳ 明朝" w:eastAsia="ＭＳ 明朝" w:hAnsi="ＭＳ 明朝" w:cs="Times New Roman"/>
                <w:spacing w:val="9"/>
              </w:rPr>
            </w:pPr>
            <w:r w:rsidRPr="00EB0452">
              <w:rPr>
                <w:rFonts w:ascii="ＭＳ 明朝" w:eastAsia="ＭＳ 明朝" w:hAnsi="ＭＳ 明朝" w:cs="Times New Roman" w:hint="eastAsia"/>
                <w:spacing w:val="9"/>
              </w:rPr>
              <w:t>基準第</w:t>
            </w:r>
            <w:r w:rsidR="00A94B74" w:rsidRPr="00EB0452">
              <w:rPr>
                <w:rFonts w:ascii="ＭＳ 明朝" w:eastAsia="ＭＳ 明朝" w:hAnsi="ＭＳ 明朝" w:cs="Times New Roman" w:hint="eastAsia"/>
                <w:spacing w:val="9"/>
              </w:rPr>
              <w:t>４</w:t>
            </w:r>
            <w:r w:rsidRPr="00EB0452">
              <w:rPr>
                <w:rFonts w:ascii="ＭＳ 明朝" w:eastAsia="ＭＳ 明朝" w:hAnsi="ＭＳ 明朝" w:cs="Times New Roman" w:hint="eastAsia"/>
                <w:spacing w:val="9"/>
              </w:rPr>
              <w:t>条第</w:t>
            </w:r>
            <w:r w:rsidR="00A94B74" w:rsidRPr="00EB0452">
              <w:rPr>
                <w:rFonts w:ascii="ＭＳ 明朝" w:eastAsia="ＭＳ 明朝" w:hAnsi="ＭＳ 明朝" w:cs="Times New Roman" w:hint="eastAsia"/>
                <w:spacing w:val="9"/>
              </w:rPr>
              <w:t>２</w:t>
            </w:r>
            <w:r w:rsidRPr="00EB0452">
              <w:rPr>
                <w:rFonts w:ascii="ＭＳ 明朝" w:eastAsia="ＭＳ 明朝" w:hAnsi="ＭＳ 明朝" w:cs="Times New Roman" w:hint="eastAsia"/>
                <w:spacing w:val="9"/>
              </w:rPr>
              <w:t>項</w:t>
            </w:r>
            <w:r w:rsidRPr="00EB0452">
              <w:rPr>
                <w:rFonts w:ascii="ＭＳ 明朝" w:eastAsia="ＭＳ 明朝" w:hAnsi="ＭＳ 明朝" w:hint="eastAsia"/>
              </w:rPr>
              <w:t>該当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EFD02A" w14:textId="77777777" w:rsidR="00F62254" w:rsidRDefault="00F62254" w:rsidP="00317833">
            <w:pPr>
              <w:pStyle w:val="a3"/>
              <w:spacing w:before="123"/>
              <w:jc w:val="center"/>
              <w:rPr>
                <w:rFonts w:ascii="ＭＳ ゴシック" w:hAnsi="ＭＳ ゴシック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11A8D0" w14:textId="77777777" w:rsidR="00F62254" w:rsidRDefault="00F62254" w:rsidP="00317833">
            <w:pPr>
              <w:pStyle w:val="a3"/>
              <w:spacing w:before="123"/>
              <w:jc w:val="center"/>
              <w:rPr>
                <w:rFonts w:ascii="ＭＳ ゴシック" w:hAnsi="ＭＳ ゴシック"/>
              </w:rPr>
            </w:pPr>
          </w:p>
        </w:tc>
      </w:tr>
      <w:tr w:rsidR="005A0CBA" w14:paraId="7C3A1C7D" w14:textId="77777777" w:rsidTr="00F62254">
        <w:trPr>
          <w:trHeight w:hRule="exact" w:val="452"/>
        </w:trPr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A5C70" w14:textId="77777777" w:rsidR="005A0CBA" w:rsidRPr="00EB0452" w:rsidRDefault="005A0CBA">
            <w:pPr>
              <w:pStyle w:val="a3"/>
              <w:spacing w:before="123"/>
              <w:rPr>
                <w:rFonts w:ascii="ＭＳ 明朝" w:eastAsia="ＭＳ 明朝" w:hAnsi="ＭＳ 明朝"/>
                <w:spacing w:val="0"/>
              </w:rPr>
            </w:pPr>
            <w:r w:rsidRPr="00EB0452">
              <w:rPr>
                <w:rFonts w:ascii="ＭＳ 明朝" w:eastAsia="ＭＳ 明朝" w:hAnsi="ＭＳ 明朝" w:cs="Times New Roman"/>
                <w:spacing w:val="9"/>
              </w:rPr>
              <w:t xml:space="preserve"> </w:t>
            </w:r>
            <w:r w:rsidR="00F62254" w:rsidRPr="00EB0452">
              <w:rPr>
                <w:rFonts w:ascii="ＭＳ 明朝" w:eastAsia="ＭＳ 明朝" w:hAnsi="ＭＳ 明朝" w:cs="Times New Roman" w:hint="eastAsia"/>
                <w:spacing w:val="9"/>
              </w:rPr>
              <w:t>基準第13条</w:t>
            </w:r>
            <w:r w:rsidRPr="00EB0452">
              <w:rPr>
                <w:rFonts w:ascii="ＭＳ 明朝" w:eastAsia="ＭＳ 明朝" w:hAnsi="ＭＳ 明朝" w:hint="eastAsia"/>
              </w:rPr>
              <w:t>第</w:t>
            </w:r>
            <w:r w:rsidR="00A94B74" w:rsidRPr="00EB0452">
              <w:rPr>
                <w:rFonts w:ascii="ＭＳ 明朝" w:eastAsia="ＭＳ 明朝" w:hAnsi="ＭＳ 明朝" w:cs="Times New Roman" w:hint="eastAsia"/>
              </w:rPr>
              <w:t>７</w:t>
            </w:r>
            <w:r w:rsidRPr="00EB0452">
              <w:rPr>
                <w:rFonts w:ascii="ＭＳ 明朝" w:eastAsia="ＭＳ 明朝" w:hAnsi="ＭＳ 明朝" w:hint="eastAsia"/>
              </w:rPr>
              <w:t>号該当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B8EBD7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3C3E98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0A9505D0" w14:textId="77777777" w:rsidTr="00F62254">
        <w:trPr>
          <w:trHeight w:hRule="exact" w:val="456"/>
        </w:trPr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EE5B" w14:textId="77777777" w:rsidR="005A0CBA" w:rsidRPr="00EB0452" w:rsidRDefault="005A0CBA">
            <w:pPr>
              <w:pStyle w:val="a3"/>
              <w:spacing w:before="123"/>
              <w:rPr>
                <w:rFonts w:ascii="ＭＳ 明朝" w:eastAsia="ＭＳ 明朝" w:hAnsi="ＭＳ 明朝"/>
                <w:spacing w:val="0"/>
              </w:rPr>
            </w:pPr>
            <w:r w:rsidRPr="00EB0452">
              <w:rPr>
                <w:rFonts w:ascii="ＭＳ 明朝" w:eastAsia="ＭＳ 明朝" w:hAnsi="ＭＳ 明朝" w:cs="Times New Roman"/>
                <w:spacing w:val="9"/>
              </w:rPr>
              <w:t xml:space="preserve"> </w:t>
            </w:r>
            <w:r w:rsidR="00F62254" w:rsidRPr="00EB0452">
              <w:rPr>
                <w:rFonts w:ascii="ＭＳ 明朝" w:eastAsia="ＭＳ 明朝" w:hAnsi="ＭＳ 明朝" w:cs="Times New Roman" w:hint="eastAsia"/>
                <w:spacing w:val="9"/>
              </w:rPr>
              <w:t>基準第13条</w:t>
            </w:r>
            <w:r w:rsidRPr="00EB0452">
              <w:rPr>
                <w:rFonts w:ascii="ＭＳ 明朝" w:eastAsia="ＭＳ 明朝" w:hAnsi="ＭＳ 明朝" w:hint="eastAsia"/>
              </w:rPr>
              <w:t>第</w:t>
            </w:r>
            <w:r w:rsidR="00A94B74" w:rsidRPr="00EB0452">
              <w:rPr>
                <w:rFonts w:ascii="ＭＳ 明朝" w:eastAsia="ＭＳ 明朝" w:hAnsi="ＭＳ 明朝" w:cs="Times New Roman" w:hint="eastAsia"/>
              </w:rPr>
              <w:t>９</w:t>
            </w:r>
            <w:r w:rsidRPr="00EB0452">
              <w:rPr>
                <w:rFonts w:ascii="ＭＳ 明朝" w:eastAsia="ＭＳ 明朝" w:hAnsi="ＭＳ 明朝" w:hint="eastAsia"/>
              </w:rPr>
              <w:t>号該当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BBF826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2B6A2C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0D4F1A8C" w14:textId="77777777" w:rsidTr="00F62254">
        <w:trPr>
          <w:trHeight w:hRule="exact" w:val="456"/>
        </w:trPr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A3C1" w14:textId="77777777" w:rsidR="005A0CBA" w:rsidRPr="00EB0452" w:rsidRDefault="005A0CBA">
            <w:pPr>
              <w:pStyle w:val="a3"/>
              <w:spacing w:before="123"/>
              <w:rPr>
                <w:rFonts w:ascii="ＭＳ 明朝" w:eastAsia="ＭＳ 明朝" w:hAnsi="ＭＳ 明朝"/>
                <w:spacing w:val="0"/>
              </w:rPr>
            </w:pPr>
            <w:r w:rsidRPr="00EB0452">
              <w:rPr>
                <w:rFonts w:ascii="ＭＳ 明朝" w:eastAsia="ＭＳ 明朝" w:hAnsi="ＭＳ 明朝" w:cs="Times New Roman"/>
                <w:spacing w:val="9"/>
              </w:rPr>
              <w:t xml:space="preserve"> </w:t>
            </w:r>
            <w:r w:rsidR="00F62254" w:rsidRPr="00EB0452">
              <w:rPr>
                <w:rFonts w:ascii="ＭＳ 明朝" w:eastAsia="ＭＳ 明朝" w:hAnsi="ＭＳ 明朝" w:cs="Times New Roman" w:hint="eastAsia"/>
                <w:spacing w:val="9"/>
              </w:rPr>
              <w:t>基準第13条</w:t>
            </w:r>
            <w:r w:rsidRPr="00EB0452">
              <w:rPr>
                <w:rFonts w:ascii="ＭＳ 明朝" w:eastAsia="ＭＳ 明朝" w:hAnsi="ＭＳ 明朝" w:hint="eastAsia"/>
              </w:rPr>
              <w:t>第</w:t>
            </w:r>
            <w:r w:rsidRPr="00EB0452">
              <w:rPr>
                <w:rFonts w:ascii="ＭＳ 明朝" w:eastAsia="ＭＳ 明朝" w:hAnsi="ＭＳ 明朝" w:cs="Times New Roman"/>
              </w:rPr>
              <w:t>10</w:t>
            </w:r>
            <w:r w:rsidRPr="00EB0452">
              <w:rPr>
                <w:rFonts w:ascii="ＭＳ 明朝" w:eastAsia="ＭＳ 明朝" w:hAnsi="ＭＳ 明朝" w:hint="eastAsia"/>
              </w:rPr>
              <w:t>号該当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F2D685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1C50A8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4842ECD6" w14:textId="77777777" w:rsidTr="00F62254">
        <w:trPr>
          <w:trHeight w:hRule="exact" w:val="456"/>
        </w:trPr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1459" w14:textId="77777777" w:rsidR="005A0CBA" w:rsidRPr="00EB0452" w:rsidRDefault="005A0CBA">
            <w:pPr>
              <w:pStyle w:val="a3"/>
              <w:spacing w:before="123"/>
              <w:rPr>
                <w:rFonts w:ascii="ＭＳ 明朝" w:eastAsia="ＭＳ 明朝" w:hAnsi="ＭＳ 明朝"/>
                <w:spacing w:val="0"/>
              </w:rPr>
            </w:pPr>
            <w:r w:rsidRPr="00EB0452">
              <w:rPr>
                <w:rFonts w:ascii="ＭＳ 明朝" w:eastAsia="ＭＳ 明朝" w:hAnsi="ＭＳ 明朝" w:cs="Times New Roman"/>
                <w:spacing w:val="9"/>
              </w:rPr>
              <w:t xml:space="preserve"> </w:t>
            </w:r>
            <w:r w:rsidR="00F62254" w:rsidRPr="00EB0452">
              <w:rPr>
                <w:rFonts w:ascii="ＭＳ 明朝" w:eastAsia="ＭＳ 明朝" w:hAnsi="ＭＳ 明朝" w:cs="Times New Roman" w:hint="eastAsia"/>
                <w:spacing w:val="9"/>
              </w:rPr>
              <w:t>基準第13条</w:t>
            </w:r>
            <w:r w:rsidRPr="00EB0452">
              <w:rPr>
                <w:rFonts w:ascii="ＭＳ 明朝" w:eastAsia="ＭＳ 明朝" w:hAnsi="ＭＳ 明朝" w:hint="eastAsia"/>
              </w:rPr>
              <w:t>第</w:t>
            </w:r>
            <w:r w:rsidRPr="00EB0452">
              <w:rPr>
                <w:rFonts w:ascii="ＭＳ 明朝" w:eastAsia="ＭＳ 明朝" w:hAnsi="ＭＳ 明朝" w:cs="Times New Roman"/>
              </w:rPr>
              <w:t>11</w:t>
            </w:r>
            <w:r w:rsidRPr="00EB0452">
              <w:rPr>
                <w:rFonts w:ascii="ＭＳ 明朝" w:eastAsia="ＭＳ 明朝" w:hAnsi="ＭＳ 明朝" w:hint="eastAsia"/>
              </w:rPr>
              <w:t>号該当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AB699B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FF3FE4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26634AC4" w14:textId="77777777" w:rsidTr="00F62254">
        <w:trPr>
          <w:trHeight w:hRule="exact" w:val="456"/>
        </w:trPr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B3DE" w14:textId="77777777" w:rsidR="005A0CBA" w:rsidRPr="00EB0452" w:rsidRDefault="005A0CBA">
            <w:pPr>
              <w:pStyle w:val="a3"/>
              <w:spacing w:before="123"/>
              <w:rPr>
                <w:rFonts w:ascii="ＭＳ 明朝" w:eastAsia="ＭＳ 明朝" w:hAnsi="ＭＳ 明朝"/>
                <w:spacing w:val="0"/>
              </w:rPr>
            </w:pPr>
            <w:r w:rsidRPr="00EB0452">
              <w:rPr>
                <w:rFonts w:ascii="ＭＳ 明朝" w:eastAsia="ＭＳ 明朝" w:hAnsi="ＭＳ 明朝" w:cs="Times New Roman"/>
                <w:spacing w:val="9"/>
              </w:rPr>
              <w:t xml:space="preserve"> </w:t>
            </w:r>
            <w:r w:rsidR="00F62254" w:rsidRPr="00EB0452">
              <w:rPr>
                <w:rFonts w:ascii="ＭＳ 明朝" w:eastAsia="ＭＳ 明朝" w:hAnsi="ＭＳ 明朝" w:cs="Times New Roman" w:hint="eastAsia"/>
                <w:spacing w:val="9"/>
              </w:rPr>
              <w:t>基準第13条</w:t>
            </w:r>
            <w:r w:rsidRPr="00EB0452">
              <w:rPr>
                <w:rFonts w:ascii="ＭＳ 明朝" w:eastAsia="ＭＳ 明朝" w:hAnsi="ＭＳ 明朝" w:hint="eastAsia"/>
              </w:rPr>
              <w:t>第</w:t>
            </w:r>
            <w:r w:rsidRPr="00EB0452">
              <w:rPr>
                <w:rFonts w:ascii="ＭＳ 明朝" w:eastAsia="ＭＳ 明朝" w:hAnsi="ＭＳ 明朝" w:cs="Times New Roman"/>
              </w:rPr>
              <w:t>1</w:t>
            </w:r>
            <w:r w:rsidR="001B7EC0" w:rsidRPr="00EB0452">
              <w:rPr>
                <w:rFonts w:ascii="ＭＳ 明朝" w:eastAsia="ＭＳ 明朝" w:hAnsi="ＭＳ 明朝" w:cs="Times New Roman"/>
              </w:rPr>
              <w:t>4</w:t>
            </w:r>
            <w:r w:rsidRPr="00EB0452">
              <w:rPr>
                <w:rFonts w:ascii="ＭＳ 明朝" w:eastAsia="ＭＳ 明朝" w:hAnsi="ＭＳ 明朝" w:hint="eastAsia"/>
              </w:rPr>
              <w:t>号該当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F53B97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FBF7EE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2413AF05" w14:textId="77777777" w:rsidTr="00F62254">
        <w:trPr>
          <w:trHeight w:hRule="exact" w:val="456"/>
        </w:trPr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0ADB" w14:textId="77777777" w:rsidR="005A0CBA" w:rsidRPr="00EB0452" w:rsidRDefault="005A0CBA" w:rsidP="001B7EC0">
            <w:pPr>
              <w:pStyle w:val="a3"/>
              <w:spacing w:before="123"/>
              <w:rPr>
                <w:rFonts w:ascii="ＭＳ 明朝" w:eastAsia="ＭＳ 明朝" w:hAnsi="ＭＳ 明朝"/>
                <w:spacing w:val="0"/>
              </w:rPr>
            </w:pPr>
            <w:r w:rsidRPr="00EB0452">
              <w:rPr>
                <w:rFonts w:ascii="ＭＳ 明朝" w:eastAsia="ＭＳ 明朝" w:hAnsi="ＭＳ 明朝" w:cs="Times New Roman"/>
                <w:spacing w:val="9"/>
              </w:rPr>
              <w:t xml:space="preserve"> </w:t>
            </w:r>
            <w:r w:rsidR="00F62254" w:rsidRPr="00EB0452">
              <w:rPr>
                <w:rFonts w:ascii="ＭＳ 明朝" w:eastAsia="ＭＳ 明朝" w:hAnsi="ＭＳ 明朝" w:cs="Times New Roman" w:hint="eastAsia"/>
                <w:spacing w:val="9"/>
              </w:rPr>
              <w:t>基準第13条</w:t>
            </w:r>
            <w:r w:rsidRPr="00EB0452">
              <w:rPr>
                <w:rFonts w:ascii="ＭＳ 明朝" w:eastAsia="ＭＳ 明朝" w:hAnsi="ＭＳ 明朝" w:hint="eastAsia"/>
              </w:rPr>
              <w:t>第</w:t>
            </w:r>
            <w:r w:rsidRPr="00EB0452">
              <w:rPr>
                <w:rFonts w:ascii="ＭＳ 明朝" w:eastAsia="ＭＳ 明朝" w:hAnsi="ＭＳ 明朝" w:cs="Times New Roman"/>
              </w:rPr>
              <w:t>1</w:t>
            </w:r>
            <w:r w:rsidR="001B7EC0" w:rsidRPr="00EB0452">
              <w:rPr>
                <w:rFonts w:ascii="ＭＳ 明朝" w:eastAsia="ＭＳ 明朝" w:hAnsi="ＭＳ 明朝" w:cs="Times New Roman"/>
              </w:rPr>
              <w:t>5</w:t>
            </w:r>
            <w:r w:rsidRPr="00EB0452">
              <w:rPr>
                <w:rFonts w:ascii="ＭＳ 明朝" w:eastAsia="ＭＳ 明朝" w:hAnsi="ＭＳ 明朝" w:hint="eastAsia"/>
              </w:rPr>
              <w:t>号該当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305629A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A48F20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  <w:tr w:rsidR="005A0CBA" w14:paraId="3428E2EB" w14:textId="77777777" w:rsidTr="00F62254">
        <w:trPr>
          <w:trHeight w:hRule="exact" w:val="456"/>
        </w:trPr>
        <w:tc>
          <w:tcPr>
            <w:tcW w:w="27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17FA" w14:textId="77777777" w:rsidR="005A0CBA" w:rsidRPr="00EB0452" w:rsidRDefault="005A0CBA" w:rsidP="001B7EC0">
            <w:pPr>
              <w:pStyle w:val="a3"/>
              <w:spacing w:before="123"/>
              <w:rPr>
                <w:rFonts w:ascii="ＭＳ 明朝" w:eastAsia="ＭＳ 明朝" w:hAnsi="ＭＳ 明朝"/>
                <w:spacing w:val="0"/>
              </w:rPr>
            </w:pPr>
            <w:r w:rsidRPr="00EB0452">
              <w:rPr>
                <w:rFonts w:ascii="ＭＳ 明朝" w:eastAsia="ＭＳ 明朝" w:hAnsi="ＭＳ 明朝" w:cs="Times New Roman"/>
                <w:spacing w:val="9"/>
              </w:rPr>
              <w:t xml:space="preserve"> </w:t>
            </w:r>
            <w:r w:rsidR="00F62254" w:rsidRPr="00EB0452">
              <w:rPr>
                <w:rFonts w:ascii="ＭＳ 明朝" w:eastAsia="ＭＳ 明朝" w:hAnsi="ＭＳ 明朝" w:cs="Times New Roman" w:hint="eastAsia"/>
                <w:spacing w:val="9"/>
              </w:rPr>
              <w:t>基準第13条</w:t>
            </w:r>
            <w:r w:rsidRPr="00EB0452">
              <w:rPr>
                <w:rFonts w:ascii="ＭＳ 明朝" w:eastAsia="ＭＳ 明朝" w:hAnsi="ＭＳ 明朝" w:hint="eastAsia"/>
              </w:rPr>
              <w:t>第</w:t>
            </w:r>
            <w:r w:rsidRPr="00EB0452">
              <w:rPr>
                <w:rFonts w:ascii="ＭＳ 明朝" w:eastAsia="ＭＳ 明朝" w:hAnsi="ＭＳ 明朝" w:cs="Times New Roman"/>
              </w:rPr>
              <w:t>1</w:t>
            </w:r>
            <w:r w:rsidR="001B7EC0" w:rsidRPr="00EB0452">
              <w:rPr>
                <w:rFonts w:ascii="ＭＳ 明朝" w:eastAsia="ＭＳ 明朝" w:hAnsi="ＭＳ 明朝" w:cs="Times New Roman"/>
              </w:rPr>
              <w:t>6</w:t>
            </w:r>
            <w:r w:rsidRPr="00EB0452">
              <w:rPr>
                <w:rFonts w:ascii="ＭＳ 明朝" w:eastAsia="ＭＳ 明朝" w:hAnsi="ＭＳ 明朝" w:hint="eastAsia"/>
              </w:rPr>
              <w:t>号該当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5A9E65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7B7AF4" w14:textId="77777777" w:rsidR="005A0CBA" w:rsidRDefault="005A0CBA">
            <w:pPr>
              <w:pStyle w:val="a3"/>
              <w:spacing w:before="123"/>
              <w:rPr>
                <w:spacing w:val="0"/>
              </w:rPr>
            </w:pPr>
          </w:p>
        </w:tc>
      </w:tr>
    </w:tbl>
    <w:p w14:paraId="1F962A03" w14:textId="77777777" w:rsidR="005A0CBA" w:rsidRDefault="005A0CBA">
      <w:pPr>
        <w:pStyle w:val="a3"/>
        <w:spacing w:line="123" w:lineRule="exact"/>
        <w:rPr>
          <w:spacing w:val="0"/>
        </w:rPr>
      </w:pPr>
    </w:p>
    <w:sectPr w:rsidR="005A0CBA" w:rsidSect="00483690">
      <w:pgSz w:w="11906" w:h="16838" w:code="9"/>
      <w:pgMar w:top="851" w:right="1134" w:bottom="85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D6F7E" w14:textId="77777777" w:rsidR="009B0955" w:rsidRDefault="009B0955" w:rsidP="00483690">
      <w:r>
        <w:separator/>
      </w:r>
    </w:p>
  </w:endnote>
  <w:endnote w:type="continuationSeparator" w:id="0">
    <w:p w14:paraId="58A253E2" w14:textId="77777777" w:rsidR="009B0955" w:rsidRDefault="009B0955" w:rsidP="0048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68A5B" w14:textId="77777777" w:rsidR="009B0955" w:rsidRDefault="009B0955" w:rsidP="00483690">
      <w:r>
        <w:separator/>
      </w:r>
    </w:p>
  </w:footnote>
  <w:footnote w:type="continuationSeparator" w:id="0">
    <w:p w14:paraId="369B4069" w14:textId="77777777" w:rsidR="009B0955" w:rsidRDefault="009B0955" w:rsidP="004836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CBA"/>
    <w:rsid w:val="0006750B"/>
    <w:rsid w:val="000A7631"/>
    <w:rsid w:val="000D3781"/>
    <w:rsid w:val="00100953"/>
    <w:rsid w:val="0010641C"/>
    <w:rsid w:val="001B2643"/>
    <w:rsid w:val="001B7EC0"/>
    <w:rsid w:val="001C47F5"/>
    <w:rsid w:val="002522EB"/>
    <w:rsid w:val="00297CAC"/>
    <w:rsid w:val="002C7378"/>
    <w:rsid w:val="00317833"/>
    <w:rsid w:val="00376BEC"/>
    <w:rsid w:val="003941F8"/>
    <w:rsid w:val="00435345"/>
    <w:rsid w:val="00483690"/>
    <w:rsid w:val="005177C4"/>
    <w:rsid w:val="00572988"/>
    <w:rsid w:val="005A0CBA"/>
    <w:rsid w:val="005C1CE0"/>
    <w:rsid w:val="005D68BF"/>
    <w:rsid w:val="005E29AC"/>
    <w:rsid w:val="006B1917"/>
    <w:rsid w:val="00730B23"/>
    <w:rsid w:val="007D2A4C"/>
    <w:rsid w:val="007F66CA"/>
    <w:rsid w:val="0089540D"/>
    <w:rsid w:val="00992B06"/>
    <w:rsid w:val="009A78DB"/>
    <w:rsid w:val="009B0955"/>
    <w:rsid w:val="00A33A48"/>
    <w:rsid w:val="00A63292"/>
    <w:rsid w:val="00A94B74"/>
    <w:rsid w:val="00AA3D3A"/>
    <w:rsid w:val="00AE6CE2"/>
    <w:rsid w:val="00AF7CC9"/>
    <w:rsid w:val="00B75E02"/>
    <w:rsid w:val="00BB4EE3"/>
    <w:rsid w:val="00C866F1"/>
    <w:rsid w:val="00DE7F4A"/>
    <w:rsid w:val="00E151BB"/>
    <w:rsid w:val="00EB0452"/>
    <w:rsid w:val="00F21EDA"/>
    <w:rsid w:val="00F62254"/>
    <w:rsid w:val="00F67A25"/>
    <w:rsid w:val="00FE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2BD0FC43"/>
  <w15:chartTrackingRefBased/>
  <w15:docId w15:val="{3F9305FB-0E51-429D-9142-0B90D034F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28" w:lineRule="exact"/>
      <w:jc w:val="both"/>
    </w:pPr>
    <w:rPr>
      <w:rFonts w:ascii="Times New Roman" w:eastAsia="ＭＳ ゴシック" w:hAnsi="Times New Roman" w:cs="ＭＳ ゴシック"/>
      <w:spacing w:val="18"/>
      <w:sz w:val="21"/>
      <w:szCs w:val="21"/>
    </w:rPr>
  </w:style>
  <w:style w:type="paragraph" w:styleId="a4">
    <w:name w:val="Balloon Text"/>
    <w:basedOn w:val="a"/>
    <w:semiHidden/>
    <w:rsid w:val="009A78D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836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83690"/>
    <w:rPr>
      <w:kern w:val="2"/>
      <w:sz w:val="21"/>
      <w:szCs w:val="24"/>
    </w:rPr>
  </w:style>
  <w:style w:type="paragraph" w:styleId="a7">
    <w:name w:val="footer"/>
    <w:basedOn w:val="a"/>
    <w:link w:val="a8"/>
    <w:rsid w:val="004836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83690"/>
    <w:rPr>
      <w:kern w:val="2"/>
      <w:sz w:val="21"/>
      <w:szCs w:val="24"/>
    </w:rPr>
  </w:style>
  <w:style w:type="character" w:styleId="a9">
    <w:name w:val="Emphasis"/>
    <w:qFormat/>
    <w:rsid w:val="001064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716\Documents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40411-A78E-48CD-8E40-383B91114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</TotalTime>
  <Pages>2</Pages>
  <Words>511</Words>
  <Characters>443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居宅介護支援事業所の指導に係る事前調書</vt:lpstr>
      <vt:lpstr>　　　　　　 居宅介護支援事業所の指導に係る事前調書</vt:lpstr>
    </vt:vector>
  </TitlesOfParts>
  <Company>情報システム課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居宅介護支援事業所の指導に係る事前調書</dc:title>
  <dc:subject/>
  <dc:creator>大津市役所</dc:creator>
  <cp:keywords/>
  <cp:lastModifiedBy>石橋　舞子</cp:lastModifiedBy>
  <cp:revision>2</cp:revision>
  <cp:lastPrinted>2021-06-10T06:47:00Z</cp:lastPrinted>
  <dcterms:created xsi:type="dcterms:W3CDTF">2026-09-14T05:21:00Z</dcterms:created>
  <dcterms:modified xsi:type="dcterms:W3CDTF">2026-09-14T05:21:00Z</dcterms:modified>
</cp:coreProperties>
</file>